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ABEB9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599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BC0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18415</wp:posOffset>
                </wp:positionV>
                <wp:extent cx="5278120" cy="0"/>
                <wp:effectExtent l="0" t="13970" r="1778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9980" y="187579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1.45pt;height:0pt;width:415.6pt;z-index:251659264;mso-width-relative:page;mso-height-relative:page;" filled="f" stroked="t" coordsize="21600,21600" o:gfxdata="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Q++k1gAAAAYBAAAPAAAAAAAAAAEAIAAAACIAAABkcnMvZG93bnJldi54bWxQ&#10;SwECFAAUAAAACACHTuJAKWFnrPkBAADMAwAADgAAAAAAAAABACAAAAAlAQAAZHJzL2Uyb0RvYy54&#10;bWxQSwUGAAAAAAYABgBZAQAAkAUAAAAA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73F128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E7D47A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</w:t>
      </w:r>
    </w:p>
    <w:p w14:paraId="02C6C89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95E99F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兹有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我校学生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，该生于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获批准录取为我校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硕士/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博士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研究生。</w:t>
      </w:r>
    </w:p>
    <w:p w14:paraId="2A7057E0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因当年无研究生报考登记表（研究生学生登记表），特此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证明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5414B355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 系 人：肖凡</w:t>
      </w:r>
    </w:p>
    <w:p w14:paraId="3FAD5B50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联系电话：0991-8762140</w:t>
      </w:r>
      <w:bookmarkStart w:id="0" w:name="_GoBack"/>
      <w:bookmarkEnd w:id="0"/>
    </w:p>
    <w:p w14:paraId="356C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22A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C76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新疆农业大学研究生招生办公室</w:t>
      </w:r>
    </w:p>
    <w:p w14:paraId="51EDAA3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Time \@ "yyyy年M月d日"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2025年12月10日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4ED698E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0329CB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0327E8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02B0C2D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93C191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14ADF7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F3B994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396240</wp:posOffset>
                </wp:positionV>
                <wp:extent cx="5278120" cy="0"/>
                <wp:effectExtent l="0" t="13970" r="17780" b="241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5pt;margin-top:31.2pt;height:0pt;width:415.6pt;z-index:251660288;mso-width-relative:page;mso-height-relative:page;" filled="f" stroked="t" coordsize="21600,21600" o:gfxdata="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EbovZAAAACAEAAA8AAAAAAAAAAQAgAAAAIgAAAGRycy9kb3ducmV2LnhtbFBLAQIUABQAAAAI&#10;AIdO4kAD3e1A7AEAAMADAAAOAAAAAAAAAAEAIAAAACgBAABkcnMvZTJvRG9jLnhtbFBLBQYAAAAA&#10;BgAGAFkBAACGBQAAAAA=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21994E-9DE5-46C6-B29A-1D85933FA1A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EEE1BE-17F6-4141-8830-8515A12B1E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A836E9F-EC14-416D-BA30-A3E9325A5E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2A6E23-6303-4FA4-8A76-047D213312C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2B53198-7E7A-4941-98F8-C444EC0283B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9D16AD53-FC39-42A2-B001-5750CD81BDF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833FB50-9B1A-497B-BF5A-3884C5F78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6378A"/>
    <w:rsid w:val="03DE68E7"/>
    <w:rsid w:val="0DC131DC"/>
    <w:rsid w:val="0E00647A"/>
    <w:rsid w:val="15D106EE"/>
    <w:rsid w:val="212671F1"/>
    <w:rsid w:val="24D13CB1"/>
    <w:rsid w:val="25D74AF0"/>
    <w:rsid w:val="2FB11B85"/>
    <w:rsid w:val="380C319C"/>
    <w:rsid w:val="3F86586C"/>
    <w:rsid w:val="401C1569"/>
    <w:rsid w:val="4546378A"/>
    <w:rsid w:val="4E9A3978"/>
    <w:rsid w:val="4F7F09AB"/>
    <w:rsid w:val="5BB95C45"/>
    <w:rsid w:val="6DE554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d7b04bcca3a171da942cf832905c978a\&#21333;&#20301;&#20844;&#20989;&#32418;&#22836;&#25991;&#20214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单位公函红头文件模板.doc</Template>
  <Pages>1</Pages>
  <Words>106</Words>
  <Characters>123</Characters>
  <Lines>0</Lines>
  <Paragraphs>0</Paragraphs>
  <TotalTime>45</TotalTime>
  <ScaleCrop>false</ScaleCrop>
  <LinksUpToDate>false</LinksUpToDate>
  <CharactersWithSpaces>176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2025-10-17T08:39:00Z</dcterms:created>
  <dc:creator>肖凡</dc:creator>
  <cp:lastModifiedBy>肖凡</cp:lastModifiedBy>
  <dcterms:modified xsi:type="dcterms:W3CDTF">2025-12-10T03:01:48Z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UUID">
    <vt:lpwstr>v1.0_mb_NLl7o79XtuOxlqG8Ykw4kg==</vt:lpwstr>
  </property>
  <property fmtid="{D5CDD505-2E9C-101B-9397-08002B2CF9AE}" pid="4" name="ICV">
    <vt:lpwstr>E23B004B50A54359BF71974F82D714EA_11</vt:lpwstr>
  </property>
  <property fmtid="{D5CDD505-2E9C-101B-9397-08002B2CF9AE}" pid="5" name="KSOTemplateDocerSaveRecord">
    <vt:lpwstr>eyJoZGlkIjoiMTQ2ZTMwMDExYjgzMjRhMTE0MDU4MjJjMTg1ZGUzOTciLCJ1c2VySWQiOiIxNjc4NTc5MTkxIn0=</vt:lpwstr>
  </property>
</Properties>
</file>